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dTable1Light-Accent2"/>
        <w:tblW w:w="5083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319"/>
        <w:gridCol w:w="7320"/>
      </w:tblGrid>
      <w:tr w:rsidR="002F6E35" w14:paraId="07D47394" w14:textId="77777777" w:rsidTr="004E13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none" w:sz="0" w:space="0" w:color="auto"/>
            </w:tcBorders>
          </w:tcPr>
          <w:p w14:paraId="4478F089" w14:textId="2FF30BE7" w:rsidR="002F6E35" w:rsidRDefault="009035F5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0332F8" w:rsidRPr="000332F8">
              <w:t>May</w:t>
            </w:r>
            <w:r>
              <w:fldChar w:fldCharType="end"/>
            </w:r>
            <w:r w:rsidR="00586940">
              <w:t xml:space="preserve"> 2021</w:t>
            </w:r>
          </w:p>
        </w:tc>
        <w:tc>
          <w:tcPr>
            <w:tcW w:w="2500" w:type="pct"/>
            <w:tcBorders>
              <w:bottom w:val="none" w:sz="0" w:space="0" w:color="auto"/>
            </w:tcBorders>
          </w:tcPr>
          <w:p w14:paraId="6EB0986D" w14:textId="77777777" w:rsidR="002F6E35" w:rsidRDefault="002F6E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6E35" w14:paraId="7403EB86" w14:textId="77777777" w:rsidTr="004E1385">
        <w:trPr>
          <w:trHeight w:val="17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single" w:sz="18" w:space="0" w:color="FFFFFF" w:themeColor="background1"/>
            </w:tcBorders>
            <w:shd w:val="clear" w:color="auto" w:fill="1F3864" w:themeFill="accent1" w:themeFillShade="80"/>
          </w:tcPr>
          <w:p w14:paraId="7C62B07B" w14:textId="77777777" w:rsidR="002F6E35" w:rsidRPr="004E1385" w:rsidRDefault="002F6E35"/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1F3864" w:themeFill="accent1" w:themeFillShade="80"/>
          </w:tcPr>
          <w:p w14:paraId="711955F7" w14:textId="340C949C" w:rsidR="002F6E35" w:rsidRDefault="00586940">
            <w:pPr>
              <w:pStyle w:val="Yea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Heaven’s Gate Learning Center Calendar </w:t>
            </w:r>
          </w:p>
        </w:tc>
      </w:tr>
      <w:tr w:rsidR="002F6E35" w14:paraId="1A9D47E0" w14:textId="77777777" w:rsidTr="004E1385">
        <w:trPr>
          <w:trHeight w:hRule="exact"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556F6B30" w14:textId="77777777" w:rsidR="002F6E35" w:rsidRDefault="002F6E35">
            <w:pPr>
              <w:pStyle w:val="Title"/>
            </w:pP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2E7005DA" w14:textId="77777777" w:rsidR="002F6E35" w:rsidRDefault="002F6E35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4883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05"/>
        <w:gridCol w:w="2007"/>
        <w:gridCol w:w="2007"/>
        <w:gridCol w:w="2007"/>
        <w:gridCol w:w="2007"/>
        <w:gridCol w:w="2007"/>
        <w:gridCol w:w="2007"/>
      </w:tblGrid>
      <w:tr w:rsidR="002F6E35" w14:paraId="6F20D04B" w14:textId="77777777" w:rsidTr="004E13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</w:trPr>
        <w:sdt>
          <w:sdtPr>
            <w:id w:val="1527134494"/>
            <w:placeholder>
              <w:docPart w:val="1B28B7B0B6C14CA78C4CE42C2563CA35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06" w:type="dxa"/>
              </w:tcPr>
              <w:p w14:paraId="1EDB2163" w14:textId="77777777"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07" w:type="dxa"/>
          </w:tcPr>
          <w:p w14:paraId="579C919B" w14:textId="77777777" w:rsidR="002F6E35" w:rsidRDefault="00FB0A9E">
            <w:pPr>
              <w:pStyle w:val="Days"/>
            </w:pPr>
            <w:sdt>
              <w:sdtPr>
                <w:id w:val="8650153"/>
                <w:placeholder>
                  <w:docPart w:val="511F740FB8EB4846AAE46665DBBAADDB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Monday</w:t>
                </w:r>
              </w:sdtContent>
            </w:sdt>
          </w:p>
        </w:tc>
        <w:tc>
          <w:tcPr>
            <w:tcW w:w="2007" w:type="dxa"/>
          </w:tcPr>
          <w:p w14:paraId="2C8ABB74" w14:textId="77777777" w:rsidR="002F6E35" w:rsidRDefault="00FB0A9E">
            <w:pPr>
              <w:pStyle w:val="Days"/>
            </w:pPr>
            <w:sdt>
              <w:sdtPr>
                <w:id w:val="-1517691135"/>
                <w:placeholder>
                  <w:docPart w:val="A609F060B92E40078990B9EA07164BD8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Tuesday</w:t>
                </w:r>
              </w:sdtContent>
            </w:sdt>
          </w:p>
        </w:tc>
        <w:tc>
          <w:tcPr>
            <w:tcW w:w="2007" w:type="dxa"/>
          </w:tcPr>
          <w:p w14:paraId="61462A4E" w14:textId="77777777" w:rsidR="002F6E35" w:rsidRDefault="00FB0A9E">
            <w:pPr>
              <w:pStyle w:val="Days"/>
            </w:pPr>
            <w:sdt>
              <w:sdtPr>
                <w:id w:val="-1684429625"/>
                <w:placeholder>
                  <w:docPart w:val="488B31220410426597A8327479D0E1DE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Wednesday</w:t>
                </w:r>
              </w:sdtContent>
            </w:sdt>
          </w:p>
        </w:tc>
        <w:tc>
          <w:tcPr>
            <w:tcW w:w="2007" w:type="dxa"/>
          </w:tcPr>
          <w:p w14:paraId="5BD1D205" w14:textId="77777777" w:rsidR="002F6E35" w:rsidRDefault="00FB0A9E">
            <w:pPr>
              <w:pStyle w:val="Days"/>
            </w:pPr>
            <w:sdt>
              <w:sdtPr>
                <w:id w:val="-1188375605"/>
                <w:placeholder>
                  <w:docPart w:val="DA44B3F6015F476CA77AD807AD19297B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Thursday</w:t>
                </w:r>
              </w:sdtContent>
            </w:sdt>
          </w:p>
        </w:tc>
        <w:tc>
          <w:tcPr>
            <w:tcW w:w="2007" w:type="dxa"/>
          </w:tcPr>
          <w:p w14:paraId="1B72E1EF" w14:textId="77777777" w:rsidR="002F6E35" w:rsidRDefault="00FB0A9E">
            <w:pPr>
              <w:pStyle w:val="Days"/>
            </w:pPr>
            <w:sdt>
              <w:sdtPr>
                <w:id w:val="1991825489"/>
                <w:placeholder>
                  <w:docPart w:val="3CA0C223206F48059953E7556996CB59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Friday</w:t>
                </w:r>
              </w:sdtContent>
            </w:sdt>
          </w:p>
        </w:tc>
        <w:tc>
          <w:tcPr>
            <w:tcW w:w="2007" w:type="dxa"/>
          </w:tcPr>
          <w:p w14:paraId="215258AE" w14:textId="77777777" w:rsidR="002F6E35" w:rsidRDefault="00FB0A9E">
            <w:pPr>
              <w:pStyle w:val="Days"/>
            </w:pPr>
            <w:sdt>
              <w:sdtPr>
                <w:id w:val="115736794"/>
                <w:placeholder>
                  <w:docPart w:val="3B48F562688B45528ABE8A53AF97BD9A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Saturday</w:t>
                </w:r>
              </w:sdtContent>
            </w:sdt>
          </w:p>
        </w:tc>
      </w:tr>
      <w:tr w:rsidR="002F6E35" w14:paraId="6612E3C1" w14:textId="77777777" w:rsidTr="004E1385">
        <w:trPr>
          <w:trHeight w:val="249"/>
        </w:trPr>
        <w:tc>
          <w:tcPr>
            <w:tcW w:w="2006" w:type="dxa"/>
            <w:tcBorders>
              <w:bottom w:val="nil"/>
            </w:tcBorders>
          </w:tcPr>
          <w:p w14:paraId="58E3B937" w14:textId="404F6423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33456971" w14:textId="0C9119DF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0332F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FA21C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08EAF490" w14:textId="3CF79E68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0332F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FA21C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38B4E9FE" w14:textId="7C02DF11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0332F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4E1385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0F817929" w14:textId="079A3BE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0332F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4E138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7511E319" w14:textId="64701FF9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0332F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4E138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07" w:type="dxa"/>
            <w:tcBorders>
              <w:bottom w:val="nil"/>
            </w:tcBorders>
          </w:tcPr>
          <w:p w14:paraId="4A4221AE" w14:textId="0E31335E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332F8">
              <w:instrText>Saturday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4E138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4E1385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E1385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0332F8">
              <w:rPr>
                <w:noProof/>
              </w:rPr>
              <w:t>1</w:t>
            </w:r>
            <w:r>
              <w:fldChar w:fldCharType="end"/>
            </w:r>
          </w:p>
        </w:tc>
      </w:tr>
      <w:tr w:rsidR="002F6E35" w14:paraId="50DACA7D" w14:textId="77777777" w:rsidTr="004E1385">
        <w:trPr>
          <w:trHeight w:hRule="exact" w:val="838"/>
        </w:trPr>
        <w:tc>
          <w:tcPr>
            <w:tcW w:w="2006" w:type="dxa"/>
            <w:tcBorders>
              <w:top w:val="nil"/>
              <w:bottom w:val="single" w:sz="6" w:space="0" w:color="BFBFBF" w:themeColor="background1" w:themeShade="BF"/>
            </w:tcBorders>
          </w:tcPr>
          <w:p w14:paraId="7DB85141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23122B44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0B12A4E6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654CD32F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4F4EA4CA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1714B6BF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10B37D4E" w14:textId="77777777" w:rsidR="002F6E35" w:rsidRDefault="002F6E35"/>
        </w:tc>
      </w:tr>
      <w:tr w:rsidR="002F6E35" w14:paraId="6651C551" w14:textId="77777777" w:rsidTr="004E1385">
        <w:trPr>
          <w:trHeight w:val="249"/>
        </w:trPr>
        <w:tc>
          <w:tcPr>
            <w:tcW w:w="2006" w:type="dxa"/>
            <w:tcBorders>
              <w:top w:val="single" w:sz="6" w:space="0" w:color="BFBFBF" w:themeColor="background1" w:themeShade="BF"/>
              <w:bottom w:val="nil"/>
            </w:tcBorders>
          </w:tcPr>
          <w:p w14:paraId="7496FD3E" w14:textId="7248986E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0332F8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F7E1993" w14:textId="1187F413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0332F8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03A80588" w14:textId="6FE14E96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0332F8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FE8DFD0" w14:textId="188C91E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0332F8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03DF0B41" w14:textId="40C83751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0332F8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1EBF642E" w14:textId="5ED20285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0332F8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2F72E897" w14:textId="5461782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0332F8">
              <w:rPr>
                <w:noProof/>
              </w:rPr>
              <w:t>8</w:t>
            </w:r>
            <w:r>
              <w:fldChar w:fldCharType="end"/>
            </w:r>
          </w:p>
        </w:tc>
      </w:tr>
      <w:tr w:rsidR="002F6E35" w14:paraId="5CEA71B3" w14:textId="77777777" w:rsidTr="004E1385">
        <w:trPr>
          <w:trHeight w:hRule="exact" w:val="838"/>
        </w:trPr>
        <w:tc>
          <w:tcPr>
            <w:tcW w:w="2006" w:type="dxa"/>
            <w:tcBorders>
              <w:top w:val="nil"/>
              <w:bottom w:val="single" w:sz="6" w:space="0" w:color="BFBFBF" w:themeColor="background1" w:themeShade="BF"/>
            </w:tcBorders>
          </w:tcPr>
          <w:p w14:paraId="6A0B93CF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59324ECE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7A06102C" w14:textId="034BC7FE" w:rsidR="004E1385" w:rsidRDefault="004E138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391296CC" w14:textId="77777777" w:rsidR="00586940" w:rsidRDefault="000332F8">
            <w:r>
              <w:t>Cinco de Mayo</w:t>
            </w:r>
          </w:p>
          <w:p w14:paraId="55A751EF" w14:textId="60E73269" w:rsidR="000332F8" w:rsidRDefault="000332F8">
            <w:r>
              <w:t>Fiesta Lunch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4CEFA5E5" w14:textId="77777777" w:rsidR="002F6E35" w:rsidRDefault="000332F8">
            <w:r>
              <w:t>Mother’s Day</w:t>
            </w:r>
          </w:p>
          <w:p w14:paraId="0EFF11AC" w14:textId="4DBB4522" w:rsidR="000332F8" w:rsidRDefault="000332F8">
            <w:r>
              <w:t>Arts &amp; Craft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378BE9FD" w14:textId="77777777" w:rsidR="002F6E35" w:rsidRDefault="000332F8">
            <w:r>
              <w:t>Training day</w:t>
            </w:r>
          </w:p>
          <w:p w14:paraId="6A55B0C6" w14:textId="12B89826" w:rsidR="000332F8" w:rsidRDefault="000332F8">
            <w:r>
              <w:t>CLOSED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746B8C18" w14:textId="77777777" w:rsidR="002F6E35" w:rsidRDefault="002F6E35"/>
        </w:tc>
      </w:tr>
      <w:tr w:rsidR="002F6E35" w14:paraId="5296D38A" w14:textId="77777777" w:rsidTr="004E1385">
        <w:trPr>
          <w:trHeight w:val="249"/>
        </w:trPr>
        <w:tc>
          <w:tcPr>
            <w:tcW w:w="2006" w:type="dxa"/>
            <w:tcBorders>
              <w:top w:val="single" w:sz="6" w:space="0" w:color="BFBFBF" w:themeColor="background1" w:themeShade="BF"/>
              <w:bottom w:val="nil"/>
            </w:tcBorders>
          </w:tcPr>
          <w:p w14:paraId="2918B8F8" w14:textId="77C744D9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0332F8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347CCCE0" w14:textId="219BF8FB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0332F8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32CC6B7E" w14:textId="08676FB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0332F8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67448A80" w14:textId="32434CCD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0332F8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4B824683" w14:textId="49BFB06E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0332F8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FD7ECA6" w14:textId="0B897F28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0332F8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799E8D12" w14:textId="0BD00A5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0332F8">
              <w:rPr>
                <w:noProof/>
              </w:rPr>
              <w:t>15</w:t>
            </w:r>
            <w:r>
              <w:fldChar w:fldCharType="end"/>
            </w:r>
          </w:p>
        </w:tc>
      </w:tr>
      <w:tr w:rsidR="002F6E35" w14:paraId="0081EC1C" w14:textId="77777777" w:rsidTr="004E1385">
        <w:trPr>
          <w:trHeight w:hRule="exact" w:val="838"/>
        </w:trPr>
        <w:tc>
          <w:tcPr>
            <w:tcW w:w="2006" w:type="dxa"/>
            <w:tcBorders>
              <w:top w:val="nil"/>
              <w:bottom w:val="single" w:sz="6" w:space="0" w:color="BFBFBF" w:themeColor="background1" w:themeShade="BF"/>
            </w:tcBorders>
          </w:tcPr>
          <w:p w14:paraId="7F3E3377" w14:textId="5A701680" w:rsidR="002F6E35" w:rsidRDefault="000332F8">
            <w:r>
              <w:t>Mother’s Day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1049505F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679D14F7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103A3A60" w14:textId="0D440D8E" w:rsidR="004E1385" w:rsidRDefault="004E138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24DE24E8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793A9C50" w14:textId="06C8AF7F" w:rsidR="004E1385" w:rsidRDefault="004E138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588BA691" w14:textId="77777777" w:rsidR="002F6E35" w:rsidRDefault="002F6E35"/>
        </w:tc>
      </w:tr>
      <w:tr w:rsidR="002F6E35" w14:paraId="27313205" w14:textId="77777777" w:rsidTr="004E1385">
        <w:trPr>
          <w:trHeight w:val="249"/>
        </w:trPr>
        <w:tc>
          <w:tcPr>
            <w:tcW w:w="2006" w:type="dxa"/>
            <w:tcBorders>
              <w:top w:val="single" w:sz="6" w:space="0" w:color="BFBFBF" w:themeColor="background1" w:themeShade="BF"/>
              <w:bottom w:val="nil"/>
            </w:tcBorders>
          </w:tcPr>
          <w:p w14:paraId="134BA313" w14:textId="7F3305B0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0332F8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7BBCC85" w14:textId="137A39C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0332F8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AA1EDA2" w14:textId="3D9032D1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0332F8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112643CF" w14:textId="22AD66E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0332F8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04041B85" w14:textId="41F4A9AA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0332F8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2CA05D16" w14:textId="28486261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0332F8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1F1FEF6F" w14:textId="2F716D2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0332F8">
              <w:rPr>
                <w:noProof/>
              </w:rPr>
              <w:t>22</w:t>
            </w:r>
            <w:r>
              <w:fldChar w:fldCharType="end"/>
            </w:r>
          </w:p>
        </w:tc>
      </w:tr>
      <w:tr w:rsidR="002F6E35" w14:paraId="4549CE7C" w14:textId="77777777" w:rsidTr="004E1385">
        <w:trPr>
          <w:trHeight w:hRule="exact" w:val="838"/>
        </w:trPr>
        <w:tc>
          <w:tcPr>
            <w:tcW w:w="2006" w:type="dxa"/>
            <w:tcBorders>
              <w:top w:val="nil"/>
              <w:bottom w:val="single" w:sz="6" w:space="0" w:color="BFBFBF" w:themeColor="background1" w:themeShade="BF"/>
            </w:tcBorders>
          </w:tcPr>
          <w:p w14:paraId="2558A23D" w14:textId="5C015A5E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4FDECD47" w14:textId="77777777" w:rsidR="002F6E35" w:rsidRDefault="000332F8">
            <w:r>
              <w:t>Training Day</w:t>
            </w:r>
          </w:p>
          <w:p w14:paraId="5454CF62" w14:textId="0DFC43D5" w:rsidR="000332F8" w:rsidRDefault="000332F8">
            <w:r>
              <w:t>CLOSED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54A4B88B" w14:textId="3AF49E6B" w:rsidR="004E1385" w:rsidRDefault="004E138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626E6B82" w14:textId="77777777" w:rsidR="004E1385" w:rsidRDefault="000332F8">
            <w:r>
              <w:t xml:space="preserve">Family Night </w:t>
            </w:r>
          </w:p>
          <w:p w14:paraId="4E489372" w14:textId="592E44BB" w:rsidR="000332F8" w:rsidRDefault="000332F8">
            <w:proofErr w:type="spellStart"/>
            <w:r>
              <w:t>Pinstrikes</w:t>
            </w:r>
            <w:proofErr w:type="spellEnd"/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514D6C48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223FE744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0897DEC5" w14:textId="77777777" w:rsidR="002F6E35" w:rsidRDefault="002F6E35"/>
        </w:tc>
      </w:tr>
      <w:tr w:rsidR="002F6E35" w14:paraId="2D51F106" w14:textId="77777777" w:rsidTr="004E1385">
        <w:trPr>
          <w:trHeight w:val="249"/>
        </w:trPr>
        <w:tc>
          <w:tcPr>
            <w:tcW w:w="2006" w:type="dxa"/>
            <w:tcBorders>
              <w:top w:val="single" w:sz="6" w:space="0" w:color="BFBFBF" w:themeColor="background1" w:themeShade="BF"/>
              <w:bottom w:val="nil"/>
            </w:tcBorders>
          </w:tcPr>
          <w:p w14:paraId="3B833740" w14:textId="56E5DD8E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0332F8"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0332F8"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0332F8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 w:rsidR="000332F8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33EB61AD" w14:textId="2B279C9F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0332F8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0332F8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0332F8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 w:rsidR="000332F8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680EF200" w14:textId="00720C05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0332F8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0332F8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0332F8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0332F8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2066E722" w14:textId="47B8EFA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0332F8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0332F8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0332F8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0332F8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26BDC3DE" w14:textId="0240EBC4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0332F8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0332F8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0332F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 w:rsidR="000332F8">
              <w:fldChar w:fldCharType="separate"/>
            </w:r>
            <w:r w:rsidR="000332F8">
              <w:rPr>
                <w:noProof/>
              </w:rPr>
              <w:instrText>27</w:instrText>
            </w:r>
            <w:r>
              <w:fldChar w:fldCharType="end"/>
            </w:r>
            <w:r w:rsidR="000332F8">
              <w:fldChar w:fldCharType="separate"/>
            </w:r>
            <w:r w:rsidR="000332F8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90FDE2F" w14:textId="21EE6AE5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0332F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0332F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0332F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28</w:instrText>
            </w:r>
            <w:r>
              <w:fldChar w:fldCharType="end"/>
            </w:r>
            <w:r w:rsidR="000332F8">
              <w:fldChar w:fldCharType="separate"/>
            </w:r>
            <w:r w:rsidR="000332F8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  <w:bottom w:val="nil"/>
            </w:tcBorders>
          </w:tcPr>
          <w:p w14:paraId="50CB964D" w14:textId="6C05737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0332F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0332F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0332F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29</w:instrText>
            </w:r>
            <w:r>
              <w:fldChar w:fldCharType="end"/>
            </w:r>
            <w:r w:rsidR="000332F8">
              <w:fldChar w:fldCharType="separate"/>
            </w:r>
            <w:r w:rsidR="000332F8">
              <w:rPr>
                <w:noProof/>
              </w:rPr>
              <w:t>29</w:t>
            </w:r>
            <w:r>
              <w:fldChar w:fldCharType="end"/>
            </w:r>
          </w:p>
        </w:tc>
      </w:tr>
      <w:tr w:rsidR="002F6E35" w14:paraId="7651EB15" w14:textId="77777777" w:rsidTr="004E1385">
        <w:trPr>
          <w:trHeight w:hRule="exact" w:val="838"/>
        </w:trPr>
        <w:tc>
          <w:tcPr>
            <w:tcW w:w="2006" w:type="dxa"/>
            <w:tcBorders>
              <w:top w:val="nil"/>
              <w:bottom w:val="single" w:sz="6" w:space="0" w:color="BFBFBF" w:themeColor="background1" w:themeShade="BF"/>
            </w:tcBorders>
          </w:tcPr>
          <w:p w14:paraId="3B983FFB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5ADB60FD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2D24BDD3" w14:textId="556E52C0" w:rsidR="004E1385" w:rsidRDefault="004E138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7593216A" w14:textId="07537B67" w:rsidR="002F6E35" w:rsidRDefault="000332F8">
            <w:r>
              <w:t>Summer Camp Begin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2875D094" w14:textId="77777777" w:rsidR="002F6E35" w:rsidRDefault="002F6E35"/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42669E92" w14:textId="77777777" w:rsidR="002F6E35" w:rsidRDefault="000332F8">
            <w:r>
              <w:t>Fish Fry</w:t>
            </w:r>
          </w:p>
          <w:p w14:paraId="4ACF74FD" w14:textId="4E7C7BE1" w:rsidR="000332F8" w:rsidRDefault="000332F8">
            <w:r>
              <w:t>11:00 am - 5:00 pm</w:t>
            </w:r>
          </w:p>
        </w:tc>
        <w:tc>
          <w:tcPr>
            <w:tcW w:w="2007" w:type="dxa"/>
            <w:tcBorders>
              <w:top w:val="nil"/>
              <w:bottom w:val="single" w:sz="6" w:space="0" w:color="BFBFBF" w:themeColor="background1" w:themeShade="BF"/>
            </w:tcBorders>
          </w:tcPr>
          <w:p w14:paraId="13C7E2BB" w14:textId="77777777" w:rsidR="002F6E35" w:rsidRDefault="002F6E35"/>
        </w:tc>
      </w:tr>
      <w:tr w:rsidR="002F6E35" w14:paraId="213779E2" w14:textId="77777777" w:rsidTr="004E1385">
        <w:trPr>
          <w:trHeight w:val="249"/>
        </w:trPr>
        <w:tc>
          <w:tcPr>
            <w:tcW w:w="2006" w:type="dxa"/>
            <w:tcBorders>
              <w:top w:val="single" w:sz="6" w:space="0" w:color="BFBFBF" w:themeColor="background1" w:themeShade="BF"/>
            </w:tcBorders>
          </w:tcPr>
          <w:p w14:paraId="3FB48BF3" w14:textId="480F98D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0332F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0332F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0332F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30</w:instrText>
            </w:r>
            <w:r>
              <w:fldChar w:fldCharType="end"/>
            </w:r>
            <w:r w:rsidR="000332F8">
              <w:fldChar w:fldCharType="separate"/>
            </w:r>
            <w:r w:rsidR="000332F8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6BA4F763" w14:textId="77777777" w:rsidR="000332F8" w:rsidRDefault="000332F8" w:rsidP="000332F8">
            <w:pPr>
              <w:pStyle w:val="Dates"/>
            </w:pPr>
            <w:r>
              <w:t>CLOSED</w:t>
            </w:r>
          </w:p>
          <w:p w14:paraId="0C69C4EB" w14:textId="08882FF8" w:rsidR="002F6E35" w:rsidRDefault="009035F5" w:rsidP="000332F8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0332F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0332F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332F8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0332F8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332F8">
              <w:rPr>
                <w:noProof/>
              </w:rPr>
              <w:instrText>31</w:instrText>
            </w:r>
            <w:r>
              <w:fldChar w:fldCharType="end"/>
            </w:r>
            <w:r w:rsidR="000332F8">
              <w:fldChar w:fldCharType="separate"/>
            </w:r>
            <w:r w:rsidR="000332F8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50B42477" w14:textId="77777777" w:rsidR="002F6E35" w:rsidRDefault="002F6E35">
            <w:pPr>
              <w:pStyle w:val="Dates"/>
            </w:pP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29E7D2CE" w14:textId="77777777" w:rsidR="002F6E35" w:rsidRDefault="002F6E35">
            <w:pPr>
              <w:pStyle w:val="Dates"/>
            </w:pP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3D8F000E" w14:textId="77777777" w:rsidR="002F6E35" w:rsidRDefault="002F6E35">
            <w:pPr>
              <w:pStyle w:val="Dates"/>
            </w:pP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3201DD0C" w14:textId="77777777" w:rsidR="002F6E35" w:rsidRDefault="002F6E35">
            <w:pPr>
              <w:pStyle w:val="Dates"/>
            </w:pPr>
          </w:p>
        </w:tc>
        <w:tc>
          <w:tcPr>
            <w:tcW w:w="2007" w:type="dxa"/>
            <w:tcBorders>
              <w:top w:val="single" w:sz="6" w:space="0" w:color="BFBFBF" w:themeColor="background1" w:themeShade="BF"/>
            </w:tcBorders>
          </w:tcPr>
          <w:p w14:paraId="0C89E589" w14:textId="77777777" w:rsidR="002F6E35" w:rsidRDefault="002F6E35">
            <w:pPr>
              <w:pStyle w:val="Dates"/>
            </w:pPr>
          </w:p>
        </w:tc>
      </w:tr>
      <w:tr w:rsidR="002F6E35" w14:paraId="2A2D5F40" w14:textId="77777777" w:rsidTr="004E1385">
        <w:trPr>
          <w:trHeight w:hRule="exact" w:val="838"/>
        </w:trPr>
        <w:tc>
          <w:tcPr>
            <w:tcW w:w="2006" w:type="dxa"/>
          </w:tcPr>
          <w:p w14:paraId="684BA705" w14:textId="77777777" w:rsidR="002F6E35" w:rsidRDefault="002F6E35"/>
        </w:tc>
        <w:tc>
          <w:tcPr>
            <w:tcW w:w="2007" w:type="dxa"/>
          </w:tcPr>
          <w:p w14:paraId="39535571" w14:textId="77777777" w:rsidR="002F6E35" w:rsidRDefault="002F6E35"/>
        </w:tc>
        <w:tc>
          <w:tcPr>
            <w:tcW w:w="2007" w:type="dxa"/>
          </w:tcPr>
          <w:p w14:paraId="4D0195BC" w14:textId="77777777" w:rsidR="002F6E35" w:rsidRDefault="002F6E35"/>
        </w:tc>
        <w:tc>
          <w:tcPr>
            <w:tcW w:w="2007" w:type="dxa"/>
          </w:tcPr>
          <w:p w14:paraId="50DA244A" w14:textId="77777777" w:rsidR="002F6E35" w:rsidRDefault="002F6E35"/>
        </w:tc>
        <w:tc>
          <w:tcPr>
            <w:tcW w:w="2007" w:type="dxa"/>
          </w:tcPr>
          <w:p w14:paraId="5BAF004D" w14:textId="77777777" w:rsidR="002F6E35" w:rsidRDefault="002F6E35"/>
        </w:tc>
        <w:tc>
          <w:tcPr>
            <w:tcW w:w="2007" w:type="dxa"/>
          </w:tcPr>
          <w:p w14:paraId="63AB6682" w14:textId="77777777" w:rsidR="002F6E35" w:rsidRDefault="002F6E35"/>
        </w:tc>
        <w:tc>
          <w:tcPr>
            <w:tcW w:w="2007" w:type="dxa"/>
          </w:tcPr>
          <w:p w14:paraId="41886F94" w14:textId="77777777" w:rsidR="002F6E35" w:rsidRDefault="002F6E35"/>
        </w:tc>
      </w:tr>
    </w:tbl>
    <w:p w14:paraId="29ABF5F7" w14:textId="77777777" w:rsidR="002F6E35" w:rsidRDefault="002F6E35"/>
    <w:sectPr w:rsidR="002F6E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EF12B4" w14:textId="77777777" w:rsidR="00FB0A9E" w:rsidRDefault="00FB0A9E">
      <w:pPr>
        <w:spacing w:before="0" w:after="0"/>
      </w:pPr>
      <w:r>
        <w:separator/>
      </w:r>
    </w:p>
  </w:endnote>
  <w:endnote w:type="continuationSeparator" w:id="0">
    <w:p w14:paraId="6174F070" w14:textId="77777777" w:rsidR="00FB0A9E" w:rsidRDefault="00FB0A9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oper Black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0FE6F0" w14:textId="77777777" w:rsidR="00FB0A9E" w:rsidRDefault="00FB0A9E">
      <w:pPr>
        <w:spacing w:before="0" w:after="0"/>
      </w:pPr>
      <w:r>
        <w:separator/>
      </w:r>
    </w:p>
  </w:footnote>
  <w:footnote w:type="continuationSeparator" w:id="0">
    <w:p w14:paraId="61E371B6" w14:textId="77777777" w:rsidR="00FB0A9E" w:rsidRDefault="00FB0A9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5/31/2021"/>
    <w:docVar w:name="MonthStart" w:val="5/1/2021"/>
    <w:docVar w:name="ShowDynamicGuides" w:val="1"/>
    <w:docVar w:name="ShowMarginGuides" w:val="0"/>
    <w:docVar w:name="ShowOutlines" w:val="0"/>
    <w:docVar w:name="ShowStaticGuides" w:val="0"/>
  </w:docVars>
  <w:rsids>
    <w:rsidRoot w:val="00586940"/>
    <w:rsid w:val="000332F8"/>
    <w:rsid w:val="00056814"/>
    <w:rsid w:val="0006779F"/>
    <w:rsid w:val="000A20FE"/>
    <w:rsid w:val="0011772B"/>
    <w:rsid w:val="001A3A8D"/>
    <w:rsid w:val="001C5DC3"/>
    <w:rsid w:val="0027720C"/>
    <w:rsid w:val="002F6E35"/>
    <w:rsid w:val="00362853"/>
    <w:rsid w:val="003D7DDA"/>
    <w:rsid w:val="00406C2A"/>
    <w:rsid w:val="00454FED"/>
    <w:rsid w:val="004C5B17"/>
    <w:rsid w:val="004E1385"/>
    <w:rsid w:val="005562FE"/>
    <w:rsid w:val="00557989"/>
    <w:rsid w:val="00586940"/>
    <w:rsid w:val="006846D3"/>
    <w:rsid w:val="007564A4"/>
    <w:rsid w:val="007777B1"/>
    <w:rsid w:val="007A49F2"/>
    <w:rsid w:val="00874C9A"/>
    <w:rsid w:val="009035F5"/>
    <w:rsid w:val="00944085"/>
    <w:rsid w:val="00946A27"/>
    <w:rsid w:val="009A0FFF"/>
    <w:rsid w:val="00A4654E"/>
    <w:rsid w:val="00A73BBF"/>
    <w:rsid w:val="00AB29FA"/>
    <w:rsid w:val="00B70858"/>
    <w:rsid w:val="00B8151A"/>
    <w:rsid w:val="00C11D39"/>
    <w:rsid w:val="00C71D73"/>
    <w:rsid w:val="00C7735D"/>
    <w:rsid w:val="00CB1C1C"/>
    <w:rsid w:val="00D17693"/>
    <w:rsid w:val="00DE6C1E"/>
    <w:rsid w:val="00DF051F"/>
    <w:rsid w:val="00DF32DE"/>
    <w:rsid w:val="00E02644"/>
    <w:rsid w:val="00E54E11"/>
    <w:rsid w:val="00EA1691"/>
    <w:rsid w:val="00EB320B"/>
    <w:rsid w:val="00FA21CA"/>
    <w:rsid w:val="00FB0A9E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C90E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4472C4" w:themeColor="accent1" w:shadow="1"/>
        <w:left w:val="single" w:sz="2" w:space="10" w:color="4472C4" w:themeColor="accent1" w:shadow="1"/>
        <w:bottom w:val="single" w:sz="2" w:space="10" w:color="4472C4" w:themeColor="accent1" w:shadow="1"/>
        <w:right w:val="single" w:sz="2" w:space="10" w:color="4472C4" w:themeColor="accent1" w:shadow="1"/>
      </w:pBdr>
      <w:ind w:left="1152" w:right="1152"/>
    </w:pPr>
    <w:rPr>
      <w:i/>
      <w:iCs/>
      <w:color w:val="4472C4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4472C4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4472C4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4472C4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1F3763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1F3864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E138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day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B28B7B0B6C14CA78C4CE42C2563C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82BE38-B9D8-437B-978C-8CE112A57CD3}"/>
      </w:docPartPr>
      <w:docPartBody>
        <w:p w:rsidR="00C270A9" w:rsidRDefault="004D516D">
          <w:pPr>
            <w:pStyle w:val="1B28B7B0B6C14CA78C4CE42C2563CA35"/>
          </w:pPr>
          <w:r>
            <w:t>Sunday</w:t>
          </w:r>
        </w:p>
      </w:docPartBody>
    </w:docPart>
    <w:docPart>
      <w:docPartPr>
        <w:name w:val="511F740FB8EB4846AAE46665DBBAA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539170-605D-4185-8840-6AEDE9696D02}"/>
      </w:docPartPr>
      <w:docPartBody>
        <w:p w:rsidR="00C270A9" w:rsidRDefault="004D516D">
          <w:pPr>
            <w:pStyle w:val="511F740FB8EB4846AAE46665DBBAADDB"/>
          </w:pPr>
          <w:r>
            <w:t>Monday</w:t>
          </w:r>
        </w:p>
      </w:docPartBody>
    </w:docPart>
    <w:docPart>
      <w:docPartPr>
        <w:name w:val="A609F060B92E40078990B9EA07164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B9198-2C85-4154-811D-F5815B8F5BF8}"/>
      </w:docPartPr>
      <w:docPartBody>
        <w:p w:rsidR="00C270A9" w:rsidRDefault="004D516D">
          <w:pPr>
            <w:pStyle w:val="A609F060B92E40078990B9EA07164BD8"/>
          </w:pPr>
          <w:r>
            <w:t>Tuesday</w:t>
          </w:r>
        </w:p>
      </w:docPartBody>
    </w:docPart>
    <w:docPart>
      <w:docPartPr>
        <w:name w:val="488B31220410426597A8327479D0E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7D776-6D84-441A-B921-220B7DDB7F10}"/>
      </w:docPartPr>
      <w:docPartBody>
        <w:p w:rsidR="00C270A9" w:rsidRDefault="004D516D">
          <w:pPr>
            <w:pStyle w:val="488B31220410426597A8327479D0E1DE"/>
          </w:pPr>
          <w:r>
            <w:t>Wednesday</w:t>
          </w:r>
        </w:p>
      </w:docPartBody>
    </w:docPart>
    <w:docPart>
      <w:docPartPr>
        <w:name w:val="DA44B3F6015F476CA77AD807AD1929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3CB974-90D2-46DE-AE92-26BCF28C438C}"/>
      </w:docPartPr>
      <w:docPartBody>
        <w:p w:rsidR="00C270A9" w:rsidRDefault="004D516D">
          <w:pPr>
            <w:pStyle w:val="DA44B3F6015F476CA77AD807AD19297B"/>
          </w:pPr>
          <w:r>
            <w:t>Thursday</w:t>
          </w:r>
        </w:p>
      </w:docPartBody>
    </w:docPart>
    <w:docPart>
      <w:docPartPr>
        <w:name w:val="3CA0C223206F48059953E7556996CB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8F17C4-F455-412D-897B-95A8218345DE}"/>
      </w:docPartPr>
      <w:docPartBody>
        <w:p w:rsidR="00C270A9" w:rsidRDefault="004D516D">
          <w:pPr>
            <w:pStyle w:val="3CA0C223206F48059953E7556996CB59"/>
          </w:pPr>
          <w:r>
            <w:t>Friday</w:t>
          </w:r>
        </w:p>
      </w:docPartBody>
    </w:docPart>
    <w:docPart>
      <w:docPartPr>
        <w:name w:val="3B48F562688B45528ABE8A53AF97BD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2C100-C008-4C4C-AD12-D9EF140ADB68}"/>
      </w:docPartPr>
      <w:docPartBody>
        <w:p w:rsidR="00C270A9" w:rsidRDefault="004D516D">
          <w:pPr>
            <w:pStyle w:val="3B48F562688B45528ABE8A53AF97BD9A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oper Black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16D"/>
    <w:rsid w:val="00384957"/>
    <w:rsid w:val="004D516D"/>
    <w:rsid w:val="00C2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28B7B0B6C14CA78C4CE42C2563CA35">
    <w:name w:val="1B28B7B0B6C14CA78C4CE42C2563CA35"/>
  </w:style>
  <w:style w:type="paragraph" w:customStyle="1" w:styleId="511F740FB8EB4846AAE46665DBBAADDB">
    <w:name w:val="511F740FB8EB4846AAE46665DBBAADDB"/>
  </w:style>
  <w:style w:type="paragraph" w:customStyle="1" w:styleId="A609F060B92E40078990B9EA07164BD8">
    <w:name w:val="A609F060B92E40078990B9EA07164BD8"/>
  </w:style>
  <w:style w:type="paragraph" w:customStyle="1" w:styleId="488B31220410426597A8327479D0E1DE">
    <w:name w:val="488B31220410426597A8327479D0E1DE"/>
  </w:style>
  <w:style w:type="paragraph" w:customStyle="1" w:styleId="DA44B3F6015F476CA77AD807AD19297B">
    <w:name w:val="DA44B3F6015F476CA77AD807AD19297B"/>
  </w:style>
  <w:style w:type="paragraph" w:customStyle="1" w:styleId="3CA0C223206F48059953E7556996CB59">
    <w:name w:val="3CA0C223206F48059953E7556996CB59"/>
  </w:style>
  <w:style w:type="paragraph" w:customStyle="1" w:styleId="3B48F562688B45528ABE8A53AF97BD9A">
    <w:name w:val="3B48F562688B45528ABE8A53AF97BD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B2FF4-FE2B-405F-9CF5-E8EC5F4AA00B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689327EA-CF3C-42DE-B88F-000425AA64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FA3AE8-F597-4830-81B6-AF33C6B7B4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</Template>
  <TotalTime>0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2021-04-19T16:15:00Z</dcterms:created>
  <dcterms:modified xsi:type="dcterms:W3CDTF">2021-04-20T13:51:00Z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